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373A7D" w14:textId="77777777" w:rsidR="00DA2DB0" w:rsidRDefault="00DA2DB0" w:rsidP="003A6007">
      <w:pPr>
        <w:spacing w:line="288" w:lineRule="auto"/>
        <w:rPr>
          <w:rFonts w:cs="Arial"/>
          <w:b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0A9590" wp14:editId="73187E71">
            <wp:simplePos x="0" y="0"/>
            <wp:positionH relativeFrom="column">
              <wp:posOffset>-975360</wp:posOffset>
            </wp:positionH>
            <wp:positionV relativeFrom="paragraph">
              <wp:posOffset>-907415</wp:posOffset>
            </wp:positionV>
            <wp:extent cx="7550150" cy="1801495"/>
            <wp:effectExtent l="0" t="0" r="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M_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B7A84" w14:textId="77777777" w:rsidR="00DA2DB0" w:rsidRDefault="00DA2DB0" w:rsidP="003A6007">
      <w:pPr>
        <w:spacing w:line="288" w:lineRule="auto"/>
        <w:rPr>
          <w:rFonts w:cs="Arial"/>
          <w:b/>
          <w:sz w:val="21"/>
          <w:szCs w:val="21"/>
        </w:rPr>
      </w:pPr>
    </w:p>
    <w:p w14:paraId="40280121" w14:textId="77777777" w:rsidR="002B422D" w:rsidRDefault="002B422D" w:rsidP="00CE617F">
      <w:pPr>
        <w:spacing w:line="288" w:lineRule="auto"/>
        <w:ind w:left="-426"/>
        <w:rPr>
          <w:rFonts w:cs="Arial"/>
          <w:b/>
          <w:sz w:val="36"/>
          <w:szCs w:val="36"/>
        </w:rPr>
      </w:pPr>
    </w:p>
    <w:p w14:paraId="59C02D66" w14:textId="77777777" w:rsidR="002B422D" w:rsidRDefault="002B422D" w:rsidP="00CE617F">
      <w:pPr>
        <w:spacing w:line="288" w:lineRule="auto"/>
        <w:ind w:left="-426"/>
        <w:rPr>
          <w:rFonts w:cs="Arial"/>
          <w:b/>
          <w:sz w:val="36"/>
          <w:szCs w:val="36"/>
        </w:rPr>
      </w:pPr>
    </w:p>
    <w:p w14:paraId="3C9A76CD" w14:textId="6A893A8F" w:rsidR="003A6007" w:rsidRPr="00B536BB" w:rsidRDefault="003A6007" w:rsidP="00B536BB">
      <w:pPr>
        <w:pStyle w:val="Title"/>
        <w:ind w:left="-426" w:right="-1186"/>
        <w:rPr>
          <w:rFonts w:ascii="Helvetica" w:hAnsi="Helvetica"/>
          <w:b/>
          <w:color w:val="404040" w:themeColor="text1" w:themeTint="BF"/>
          <w:sz w:val="52"/>
          <w:szCs w:val="52"/>
          <w:lang w:val="en-AU"/>
        </w:rPr>
      </w:pPr>
      <w:r w:rsidRPr="00B536BB">
        <w:rPr>
          <w:b/>
          <w:sz w:val="52"/>
          <w:szCs w:val="52"/>
        </w:rPr>
        <w:t>CHILD SAFETY CODE OF CONDUCT</w:t>
      </w:r>
    </w:p>
    <w:p w14:paraId="0CCC5AA9" w14:textId="77777777" w:rsidR="003A6007" w:rsidRDefault="003A6007" w:rsidP="003A6007">
      <w:pPr>
        <w:pStyle w:val="DHHSbody"/>
        <w:spacing w:after="0" w:line="276" w:lineRule="auto"/>
        <w:ind w:left="-426" w:right="-336"/>
        <w:jc w:val="both"/>
        <w:outlineLvl w:val="0"/>
        <w:rPr>
          <w:rFonts w:cs="Arial"/>
          <w:b/>
          <w:sz w:val="21"/>
          <w:szCs w:val="21"/>
        </w:rPr>
      </w:pPr>
    </w:p>
    <w:p w14:paraId="7D4FBBFB" w14:textId="77777777" w:rsidR="00EF32B1" w:rsidRDefault="00EF32B1" w:rsidP="00EF32B1">
      <w:pPr>
        <w:pStyle w:val="DHHSbody"/>
        <w:spacing w:after="0" w:line="276" w:lineRule="auto"/>
        <w:outlineLvl w:val="0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Introduction </w:t>
      </w:r>
    </w:p>
    <w:p w14:paraId="76EB9766" w14:textId="36D59F84" w:rsidR="00EF32B1" w:rsidRPr="00D36092" w:rsidRDefault="00EF32B1" w:rsidP="00EF32B1">
      <w:pPr>
        <w:pStyle w:val="DHHSbody"/>
        <w:spacing w:after="0" w:line="276" w:lineRule="auto"/>
        <w:jc w:val="both"/>
        <w:rPr>
          <w:rFonts w:cs="Arial"/>
          <w:color w:val="000000" w:themeColor="text1"/>
          <w:sz w:val="21"/>
          <w:szCs w:val="21"/>
        </w:rPr>
      </w:pPr>
      <w:r w:rsidRPr="00D36092">
        <w:rPr>
          <w:rFonts w:cs="Arial"/>
          <w:color w:val="000000" w:themeColor="text1"/>
          <w:sz w:val="21"/>
          <w:szCs w:val="21"/>
        </w:rPr>
        <w:t xml:space="preserve">This Code of Conduct has a specific focus on safeguarding children and young people at </w:t>
      </w:r>
      <w:r>
        <w:rPr>
          <w:rFonts w:cs="Arial"/>
          <w:color w:val="000000" w:themeColor="text1"/>
          <w:sz w:val="21"/>
          <w:szCs w:val="21"/>
        </w:rPr>
        <w:t>St Mary MacKillop Catholic</w:t>
      </w:r>
      <w:r w:rsidRPr="00D36092">
        <w:rPr>
          <w:rFonts w:cs="Arial"/>
          <w:color w:val="000000" w:themeColor="text1"/>
          <w:sz w:val="21"/>
          <w:szCs w:val="21"/>
        </w:rPr>
        <w:t xml:space="preserve"> Primary School against sexual, physical, psychological and emotional abuse or neglect. It is intended to complement other professional and/or occupational codes &amp; legislation. </w:t>
      </w:r>
    </w:p>
    <w:p w14:paraId="471C10C7" w14:textId="77777777" w:rsidR="00EF32B1" w:rsidRPr="00D36092" w:rsidRDefault="00EF32B1" w:rsidP="00EF32B1">
      <w:pPr>
        <w:pStyle w:val="DHHSbody"/>
        <w:spacing w:after="0" w:line="276" w:lineRule="auto"/>
        <w:rPr>
          <w:rFonts w:cs="Arial"/>
          <w:b/>
          <w:color w:val="000000" w:themeColor="text1"/>
          <w:sz w:val="21"/>
          <w:szCs w:val="21"/>
        </w:rPr>
      </w:pPr>
    </w:p>
    <w:p w14:paraId="1ABC6B5A" w14:textId="77777777" w:rsidR="00EF32B1" w:rsidRPr="00D36092" w:rsidRDefault="00EF32B1" w:rsidP="00EF32B1">
      <w:pPr>
        <w:pStyle w:val="DHHSbody"/>
        <w:spacing w:after="0" w:line="276" w:lineRule="auto"/>
        <w:outlineLvl w:val="0"/>
        <w:rPr>
          <w:rFonts w:cs="Arial"/>
          <w:b/>
          <w:color w:val="000000" w:themeColor="text1"/>
          <w:sz w:val="21"/>
          <w:szCs w:val="21"/>
        </w:rPr>
      </w:pPr>
      <w:r w:rsidRPr="00D36092">
        <w:rPr>
          <w:rFonts w:cs="Arial"/>
          <w:b/>
          <w:color w:val="000000" w:themeColor="text1"/>
          <w:sz w:val="21"/>
          <w:szCs w:val="21"/>
        </w:rPr>
        <w:t>Purpose</w:t>
      </w:r>
    </w:p>
    <w:p w14:paraId="496F12FE" w14:textId="2F739AAD" w:rsidR="00EF32B1" w:rsidRDefault="00EF32B1" w:rsidP="00EF32B1">
      <w:pPr>
        <w:pStyle w:val="DHHSbody"/>
        <w:spacing w:after="0" w:line="276" w:lineRule="auto"/>
        <w:rPr>
          <w:sz w:val="21"/>
          <w:szCs w:val="21"/>
        </w:rPr>
      </w:pPr>
      <w:r w:rsidRPr="00D36092">
        <w:rPr>
          <w:rFonts w:cs="Arial"/>
          <w:color w:val="000000" w:themeColor="text1"/>
          <w:sz w:val="21"/>
          <w:szCs w:val="21"/>
        </w:rPr>
        <w:t xml:space="preserve">The purpose of this </w:t>
      </w:r>
      <w:r w:rsidRPr="00D36092">
        <w:rPr>
          <w:color w:val="000000" w:themeColor="text1"/>
          <w:sz w:val="21"/>
          <w:szCs w:val="21"/>
        </w:rPr>
        <w:t xml:space="preserve">Code of Conduct is to establish clear expectations for appropriate behaviour by adults towards children &amp; young people. It aims to protect children and reduce any opportunity of abuse or harm to children. This Code of Conduct also provides anyone engaged by </w:t>
      </w:r>
      <w:r>
        <w:rPr>
          <w:rFonts w:cs="Arial"/>
          <w:color w:val="000000" w:themeColor="text1"/>
          <w:sz w:val="21"/>
          <w:szCs w:val="21"/>
        </w:rPr>
        <w:t>St Mary MacKillop Catholic</w:t>
      </w:r>
      <w:r w:rsidRPr="00D36092">
        <w:rPr>
          <w:rFonts w:cs="Arial"/>
          <w:color w:val="000000" w:themeColor="text1"/>
          <w:sz w:val="21"/>
          <w:szCs w:val="21"/>
        </w:rPr>
        <w:t xml:space="preserve"> Primary School with guidance on how best to support students and young people and </w:t>
      </w:r>
      <w:r>
        <w:rPr>
          <w:rFonts w:cs="Arial"/>
          <w:sz w:val="21"/>
          <w:szCs w:val="21"/>
        </w:rPr>
        <w:t>how to avoid or better manage difficult situations.</w:t>
      </w:r>
    </w:p>
    <w:p w14:paraId="45387610" w14:textId="77777777" w:rsidR="00EF32B1" w:rsidRDefault="00EF32B1" w:rsidP="00EF32B1">
      <w:pPr>
        <w:pStyle w:val="DHHSbody"/>
        <w:spacing w:after="0" w:line="276" w:lineRule="auto"/>
        <w:rPr>
          <w:sz w:val="21"/>
          <w:szCs w:val="21"/>
        </w:rPr>
      </w:pPr>
    </w:p>
    <w:p w14:paraId="22160AD9" w14:textId="77777777" w:rsidR="00EF32B1" w:rsidRPr="002F0C67" w:rsidRDefault="00EF32B1" w:rsidP="00EF32B1">
      <w:pPr>
        <w:outlineLvl w:val="0"/>
        <w:rPr>
          <w:rFonts w:ascii="Arial" w:hAnsi="Arial" w:cs="Arial"/>
          <w:b/>
          <w:sz w:val="21"/>
          <w:szCs w:val="21"/>
        </w:rPr>
      </w:pPr>
      <w:r w:rsidRPr="002F0C67">
        <w:rPr>
          <w:rFonts w:ascii="Arial" w:hAnsi="Arial" w:cs="Arial"/>
          <w:b/>
          <w:sz w:val="21"/>
          <w:szCs w:val="21"/>
        </w:rPr>
        <w:t>Scope</w:t>
      </w:r>
    </w:p>
    <w:p w14:paraId="42AAE1CD" w14:textId="77777777" w:rsidR="00EF32B1" w:rsidRDefault="00EF32B1" w:rsidP="00EF32B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Code of Conduct applies to all s</w:t>
      </w:r>
      <w:r w:rsidRPr="001F114A">
        <w:rPr>
          <w:rFonts w:ascii="Arial" w:hAnsi="Arial" w:cs="Arial"/>
          <w:sz w:val="21"/>
          <w:szCs w:val="21"/>
        </w:rPr>
        <w:t>taff members</w:t>
      </w:r>
      <w:r>
        <w:rPr>
          <w:rFonts w:ascii="Arial" w:hAnsi="Arial" w:cs="Arial"/>
          <w:sz w:val="21"/>
          <w:szCs w:val="21"/>
        </w:rPr>
        <w:t xml:space="preserve"> (teaching &amp; non-teaching)</w:t>
      </w:r>
      <w:r w:rsidRPr="001F114A">
        <w:rPr>
          <w:rFonts w:ascii="Arial" w:hAnsi="Arial" w:cs="Arial"/>
          <w:sz w:val="21"/>
          <w:szCs w:val="21"/>
        </w:rPr>
        <w:t>, clergy, casual relief staff, volunteers, and contractors engaged by the school.</w:t>
      </w:r>
    </w:p>
    <w:p w14:paraId="30A54D71" w14:textId="77777777" w:rsidR="00EF32B1" w:rsidRDefault="00EF32B1" w:rsidP="00EF32B1">
      <w:pPr>
        <w:pStyle w:val="DHHSbody"/>
        <w:spacing w:after="0" w:line="276" w:lineRule="auto"/>
        <w:rPr>
          <w:rFonts w:cs="Arial"/>
          <w:sz w:val="21"/>
          <w:szCs w:val="21"/>
        </w:rPr>
      </w:pPr>
    </w:p>
    <w:p w14:paraId="5098A4F8" w14:textId="77777777" w:rsidR="00EF32B1" w:rsidRPr="001B2FA5" w:rsidRDefault="00EF32B1" w:rsidP="00EF32B1">
      <w:pPr>
        <w:pStyle w:val="DHHSbody"/>
        <w:spacing w:after="0" w:line="276" w:lineRule="auto"/>
        <w:jc w:val="both"/>
        <w:outlineLvl w:val="0"/>
        <w:rPr>
          <w:rFonts w:cs="Arial"/>
          <w:b/>
          <w:sz w:val="21"/>
          <w:szCs w:val="21"/>
        </w:rPr>
      </w:pPr>
      <w:r w:rsidRPr="001B2FA5">
        <w:rPr>
          <w:rFonts w:cs="Arial"/>
          <w:b/>
          <w:sz w:val="21"/>
          <w:szCs w:val="21"/>
        </w:rPr>
        <w:t>Acceptable behaviours</w:t>
      </w:r>
    </w:p>
    <w:p w14:paraId="0AFD8B6C" w14:textId="77777777" w:rsidR="00EF32B1" w:rsidRPr="0014148E" w:rsidRDefault="00EF32B1" w:rsidP="00EF32B1">
      <w:pPr>
        <w:pStyle w:val="DHHSbody"/>
        <w:spacing w:line="276" w:lineRule="auto"/>
        <w:jc w:val="both"/>
        <w:rPr>
          <w:rFonts w:cs="Arial"/>
          <w:sz w:val="21"/>
          <w:szCs w:val="21"/>
        </w:rPr>
      </w:pPr>
      <w:r w:rsidRPr="0014148E">
        <w:rPr>
          <w:rFonts w:cs="Arial"/>
          <w:sz w:val="21"/>
          <w:szCs w:val="21"/>
        </w:rPr>
        <w:t>All staff members (teaching &amp; non-teaching), clergy, casual relief staff, volunteers, contractors and board/school council members are responsible for supporting the safety of children by</w:t>
      </w:r>
      <w:r>
        <w:rPr>
          <w:rFonts w:cs="Arial"/>
          <w:sz w:val="21"/>
          <w:szCs w:val="21"/>
        </w:rPr>
        <w:t xml:space="preserve"> complying with the following ‘acceptable behaviours’</w:t>
      </w:r>
      <w:r w:rsidRPr="0014148E">
        <w:rPr>
          <w:rFonts w:cs="Arial"/>
          <w:sz w:val="21"/>
          <w:szCs w:val="21"/>
        </w:rPr>
        <w:t>:</w:t>
      </w:r>
    </w:p>
    <w:p w14:paraId="3BDA7318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CA2B06">
        <w:rPr>
          <w:rFonts w:cs="Arial"/>
          <w:sz w:val="21"/>
          <w:szCs w:val="21"/>
        </w:rPr>
        <w:t xml:space="preserve">Adhering to </w:t>
      </w:r>
      <w:r>
        <w:rPr>
          <w:rFonts w:cs="Arial"/>
          <w:sz w:val="21"/>
          <w:szCs w:val="21"/>
        </w:rPr>
        <w:t xml:space="preserve">the School’s Child Safety Policy and associated procedures at all </w:t>
      </w:r>
      <w:r w:rsidRPr="00CA2B06">
        <w:rPr>
          <w:rFonts w:cs="Arial"/>
          <w:sz w:val="21"/>
          <w:szCs w:val="21"/>
        </w:rPr>
        <w:t>times</w:t>
      </w:r>
      <w:r>
        <w:rPr>
          <w:rFonts w:cs="Arial"/>
          <w:sz w:val="21"/>
          <w:szCs w:val="21"/>
        </w:rPr>
        <w:t>.</w:t>
      </w:r>
      <w:r w:rsidRPr="00CA2B06">
        <w:rPr>
          <w:rFonts w:cs="Arial"/>
          <w:sz w:val="21"/>
          <w:szCs w:val="21"/>
        </w:rPr>
        <w:t xml:space="preserve"> </w:t>
      </w:r>
    </w:p>
    <w:p w14:paraId="467E36C9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T</w:t>
      </w:r>
      <w:r w:rsidRPr="00CA2B06">
        <w:rPr>
          <w:rFonts w:cs="Arial"/>
          <w:sz w:val="21"/>
          <w:szCs w:val="21"/>
        </w:rPr>
        <w:t>aking all reasonable steps to protect students from abuse</w:t>
      </w:r>
      <w:r>
        <w:rPr>
          <w:rFonts w:cs="Arial"/>
          <w:sz w:val="21"/>
          <w:szCs w:val="21"/>
        </w:rPr>
        <w:t>.</w:t>
      </w:r>
    </w:p>
    <w:p w14:paraId="73089967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CA2B06">
        <w:rPr>
          <w:rFonts w:cs="Arial"/>
          <w:sz w:val="21"/>
          <w:szCs w:val="21"/>
        </w:rPr>
        <w:t>Treating everyone with respect</w:t>
      </w:r>
      <w:r>
        <w:rPr>
          <w:rFonts w:cs="Arial"/>
          <w:sz w:val="21"/>
          <w:szCs w:val="21"/>
        </w:rPr>
        <w:t>, including listening to and valuing their ideas and opinions.</w:t>
      </w:r>
    </w:p>
    <w:p w14:paraId="2BF20333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L</w:t>
      </w:r>
      <w:r w:rsidRPr="00CA2B06">
        <w:rPr>
          <w:rFonts w:cs="Arial"/>
          <w:sz w:val="21"/>
          <w:szCs w:val="21"/>
        </w:rPr>
        <w:t xml:space="preserve">istening and responding to the views and concerns of students, particularly if they are telling you that they or another </w:t>
      </w:r>
      <w:r>
        <w:rPr>
          <w:rFonts w:cs="Arial"/>
          <w:sz w:val="21"/>
          <w:szCs w:val="21"/>
        </w:rPr>
        <w:t>student or young person</w:t>
      </w:r>
      <w:r w:rsidRPr="00CA2B06">
        <w:rPr>
          <w:rFonts w:cs="Arial"/>
          <w:sz w:val="21"/>
          <w:szCs w:val="21"/>
        </w:rPr>
        <w:t xml:space="preserve"> has been abused and/or are worried about their safety or the safety of another</w:t>
      </w:r>
      <w:r>
        <w:rPr>
          <w:rFonts w:cs="Arial"/>
          <w:sz w:val="21"/>
          <w:szCs w:val="21"/>
        </w:rPr>
        <w:t xml:space="preserve"> child.</w:t>
      </w:r>
    </w:p>
    <w:p w14:paraId="7E717BE3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T</w:t>
      </w:r>
      <w:r w:rsidRPr="00CA2B06">
        <w:rPr>
          <w:rFonts w:cs="Arial"/>
          <w:sz w:val="21"/>
          <w:szCs w:val="21"/>
        </w:rPr>
        <w:t>aking account of the diversity of all students, including (but not limited to) the needs of Aboriginal students, students from culturally and</w:t>
      </w:r>
      <w:r>
        <w:rPr>
          <w:rFonts w:cs="Arial"/>
          <w:sz w:val="21"/>
          <w:szCs w:val="21"/>
        </w:rPr>
        <w:t>/or</w:t>
      </w:r>
      <w:r w:rsidRPr="00CA2B06">
        <w:rPr>
          <w:rFonts w:cs="Arial"/>
          <w:sz w:val="21"/>
          <w:szCs w:val="21"/>
        </w:rPr>
        <w:t xml:space="preserve"> linguistically diverse backgrounds, students with disabilities and students </w:t>
      </w:r>
      <w:r>
        <w:rPr>
          <w:rFonts w:cs="Arial"/>
          <w:sz w:val="21"/>
          <w:szCs w:val="21"/>
        </w:rPr>
        <w:t xml:space="preserve">and young people </w:t>
      </w:r>
      <w:r w:rsidRPr="00CA2B06">
        <w:rPr>
          <w:rFonts w:cs="Arial"/>
          <w:sz w:val="21"/>
          <w:szCs w:val="21"/>
        </w:rPr>
        <w:t>who are vulnerable</w:t>
      </w:r>
      <w:r>
        <w:rPr>
          <w:rFonts w:cs="Arial"/>
          <w:sz w:val="21"/>
          <w:szCs w:val="21"/>
        </w:rPr>
        <w:t>.</w:t>
      </w:r>
    </w:p>
    <w:p w14:paraId="62AAB4CA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</w:t>
      </w:r>
      <w:r w:rsidRPr="00CA2B06">
        <w:rPr>
          <w:rFonts w:cs="Arial"/>
          <w:sz w:val="21"/>
          <w:szCs w:val="21"/>
        </w:rPr>
        <w:t>romoting the cultural safety, participation and empowerment of all students, including those from diverse backgrounds</w:t>
      </w:r>
      <w:r>
        <w:rPr>
          <w:rFonts w:cs="Arial"/>
          <w:sz w:val="21"/>
          <w:szCs w:val="21"/>
        </w:rPr>
        <w:t>.</w:t>
      </w:r>
    </w:p>
    <w:p w14:paraId="49E69701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E</w:t>
      </w:r>
      <w:r w:rsidRPr="00CA2B06">
        <w:rPr>
          <w:rFonts w:cs="Arial"/>
          <w:sz w:val="21"/>
          <w:szCs w:val="21"/>
        </w:rPr>
        <w:t xml:space="preserve">nsuring as far as practicable that adults are not left alone with a </w:t>
      </w:r>
      <w:r>
        <w:rPr>
          <w:rFonts w:cs="Arial"/>
          <w:sz w:val="21"/>
          <w:szCs w:val="21"/>
        </w:rPr>
        <w:t>student or young person.</w:t>
      </w:r>
    </w:p>
    <w:p w14:paraId="2E3BD13D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lastRenderedPageBreak/>
        <w:t>Reporting all child safety complaints, suspected abuse, disclosures or breaches of the Child Safety Code of Conduct immediately</w:t>
      </w:r>
      <w:r w:rsidRPr="00CA2B06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to the Principal and/</w:t>
      </w:r>
      <w:r w:rsidRPr="00CA2B06">
        <w:rPr>
          <w:rFonts w:cs="Arial"/>
          <w:sz w:val="21"/>
          <w:szCs w:val="21"/>
        </w:rPr>
        <w:t xml:space="preserve">or the </w:t>
      </w:r>
      <w:r>
        <w:rPr>
          <w:rFonts w:cs="Arial"/>
          <w:sz w:val="21"/>
          <w:szCs w:val="21"/>
        </w:rPr>
        <w:t xml:space="preserve">School’s </w:t>
      </w:r>
      <w:r w:rsidRPr="00CA2B06">
        <w:rPr>
          <w:rFonts w:cs="Arial"/>
          <w:sz w:val="21"/>
          <w:szCs w:val="21"/>
        </w:rPr>
        <w:t>Child Safety Officer</w:t>
      </w:r>
      <w:r>
        <w:rPr>
          <w:rFonts w:cs="Arial"/>
          <w:sz w:val="21"/>
          <w:szCs w:val="21"/>
        </w:rPr>
        <w:t xml:space="preserve"> immediately</w:t>
      </w:r>
      <w:r w:rsidRPr="00CA2B06">
        <w:rPr>
          <w:rFonts w:cs="Arial"/>
          <w:sz w:val="21"/>
          <w:szCs w:val="21"/>
        </w:rPr>
        <w:t>.</w:t>
      </w:r>
    </w:p>
    <w:p w14:paraId="47D6DCC3" w14:textId="77777777" w:rsidR="00EF32B1" w:rsidRPr="00CD2AFC" w:rsidRDefault="00EF32B1" w:rsidP="00EF32B1">
      <w:pPr>
        <w:pStyle w:val="DHHSbody"/>
        <w:numPr>
          <w:ilvl w:val="0"/>
          <w:numId w:val="3"/>
        </w:numPr>
        <w:spacing w:after="6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U</w:t>
      </w:r>
      <w:r w:rsidRPr="00CD2AFC">
        <w:rPr>
          <w:rFonts w:cs="Arial"/>
          <w:sz w:val="21"/>
          <w:szCs w:val="21"/>
        </w:rPr>
        <w:t>nderstanding and complying with all reporting obligations as they relate to mandatory reporting and reporting under the Crimes Act 1958</w:t>
      </w:r>
      <w:r>
        <w:rPr>
          <w:rFonts w:cs="Arial"/>
          <w:sz w:val="21"/>
          <w:szCs w:val="21"/>
        </w:rPr>
        <w:t>.</w:t>
      </w:r>
    </w:p>
    <w:p w14:paraId="18E0093F" w14:textId="77777777" w:rsidR="00EF32B1" w:rsidRPr="00CD2AFC" w:rsidRDefault="00EF32B1" w:rsidP="00EF32B1">
      <w:pPr>
        <w:pStyle w:val="DHHSbody"/>
        <w:numPr>
          <w:ilvl w:val="0"/>
          <w:numId w:val="3"/>
        </w:numPr>
        <w:spacing w:after="60" w:line="360" w:lineRule="auto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I</w:t>
      </w:r>
      <w:r w:rsidRPr="00CD2AFC">
        <w:rPr>
          <w:rFonts w:cs="Arial"/>
          <w:sz w:val="21"/>
          <w:szCs w:val="21"/>
        </w:rPr>
        <w:t xml:space="preserve">f an allegation of child abuse is made, ensuring as the </w:t>
      </w:r>
      <w:r>
        <w:rPr>
          <w:rFonts w:cs="Arial"/>
          <w:sz w:val="21"/>
          <w:szCs w:val="21"/>
        </w:rPr>
        <w:t>safety of the student/s or young person/s as soon as possible.</w:t>
      </w:r>
    </w:p>
    <w:p w14:paraId="65CF78A5" w14:textId="77777777" w:rsidR="00EF32B1" w:rsidRDefault="00EF32B1" w:rsidP="00EF32B1">
      <w:pPr>
        <w:pStyle w:val="DHHSbody"/>
        <w:spacing w:after="0" w:line="276" w:lineRule="auto"/>
        <w:jc w:val="both"/>
        <w:rPr>
          <w:rFonts w:cs="Arial"/>
          <w:b/>
          <w:sz w:val="21"/>
          <w:szCs w:val="21"/>
        </w:rPr>
      </w:pPr>
    </w:p>
    <w:p w14:paraId="63544C13" w14:textId="77777777" w:rsidR="00EF32B1" w:rsidRPr="00B201F0" w:rsidRDefault="00EF32B1" w:rsidP="00EF32B1">
      <w:pPr>
        <w:pStyle w:val="DHHSbody"/>
        <w:spacing w:after="0" w:line="276" w:lineRule="auto"/>
        <w:jc w:val="both"/>
        <w:outlineLvl w:val="0"/>
        <w:rPr>
          <w:rFonts w:cs="Arial"/>
          <w:b/>
          <w:sz w:val="21"/>
          <w:szCs w:val="21"/>
        </w:rPr>
      </w:pPr>
      <w:r w:rsidRPr="00B201F0">
        <w:rPr>
          <w:rFonts w:cs="Arial"/>
          <w:b/>
          <w:sz w:val="21"/>
          <w:szCs w:val="21"/>
        </w:rPr>
        <w:t>Unacceptable Behaviours</w:t>
      </w:r>
    </w:p>
    <w:p w14:paraId="33F75197" w14:textId="77777777" w:rsidR="00EF32B1" w:rsidRDefault="00EF32B1" w:rsidP="00EF32B1">
      <w:pPr>
        <w:pStyle w:val="DHHSbody"/>
        <w:spacing w:line="276" w:lineRule="auto"/>
        <w:jc w:val="both"/>
        <w:rPr>
          <w:rFonts w:cs="Arial"/>
          <w:sz w:val="21"/>
          <w:szCs w:val="21"/>
        </w:rPr>
      </w:pPr>
      <w:r w:rsidRPr="00B201F0">
        <w:rPr>
          <w:rFonts w:cs="Arial"/>
          <w:sz w:val="21"/>
          <w:szCs w:val="21"/>
        </w:rPr>
        <w:t>All staff members (teaching</w:t>
      </w:r>
      <w:r w:rsidRPr="0014148E">
        <w:rPr>
          <w:rFonts w:cs="Arial"/>
          <w:sz w:val="21"/>
          <w:szCs w:val="21"/>
        </w:rPr>
        <w:t xml:space="preserve"> &amp; non-teaching), clergy, casual relief staff, volunteers, contractors and board/school council members</w:t>
      </w:r>
      <w:r>
        <w:rPr>
          <w:rFonts w:cs="Arial"/>
          <w:sz w:val="21"/>
          <w:szCs w:val="21"/>
        </w:rPr>
        <w:t xml:space="preserve"> must not:</w:t>
      </w:r>
    </w:p>
    <w:p w14:paraId="3201DBC8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Ignore or disregard any child safety complaints, suspected abuse, disclosures or breaches of the Child Safety Code of Conduct</w:t>
      </w:r>
    </w:p>
    <w:p w14:paraId="0C595DE7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Develop any ‘special’ relationships with students or young people that could be seen as favouritism (such as the offering of gifts or special treatment for specific students).</w:t>
      </w:r>
    </w:p>
    <w:p w14:paraId="5B741D04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Exhibit behaviours with students or young people, which may be construed as unnecessarily physical (such as inappropriate sitting on laps).</w:t>
      </w:r>
    </w:p>
    <w:p w14:paraId="108A01D7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D</w:t>
      </w:r>
      <w:r w:rsidRPr="00B201F0">
        <w:rPr>
          <w:rFonts w:cs="Arial"/>
          <w:sz w:val="21"/>
          <w:szCs w:val="21"/>
        </w:rPr>
        <w:t xml:space="preserve">o things of a personal nature that </w:t>
      </w:r>
      <w:r>
        <w:rPr>
          <w:rFonts w:cs="Arial"/>
          <w:sz w:val="21"/>
          <w:szCs w:val="21"/>
        </w:rPr>
        <w:t>a student can do for themselves</w:t>
      </w:r>
      <w:r w:rsidRPr="00B201F0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>(</w:t>
      </w:r>
      <w:r w:rsidRPr="00B201F0">
        <w:rPr>
          <w:rFonts w:cs="Arial"/>
          <w:sz w:val="21"/>
          <w:szCs w:val="21"/>
        </w:rPr>
        <w:t>such as toileting or changing clothes</w:t>
      </w:r>
      <w:r>
        <w:rPr>
          <w:rFonts w:cs="Arial"/>
          <w:sz w:val="21"/>
          <w:szCs w:val="21"/>
        </w:rPr>
        <w:t>).</w:t>
      </w:r>
    </w:p>
    <w:p w14:paraId="1975515A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E</w:t>
      </w:r>
      <w:r w:rsidRPr="00B201F0">
        <w:rPr>
          <w:rFonts w:cs="Arial"/>
          <w:sz w:val="21"/>
          <w:szCs w:val="21"/>
        </w:rPr>
        <w:t>ngage in open discussions of a mature or adult na</w:t>
      </w:r>
      <w:r>
        <w:rPr>
          <w:rFonts w:cs="Arial"/>
          <w:sz w:val="21"/>
          <w:szCs w:val="21"/>
        </w:rPr>
        <w:t>ture in the presence of students.</w:t>
      </w:r>
    </w:p>
    <w:p w14:paraId="44BE9EAB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Exchange personal contact details such as phone numbers, social networking sites or email addresses with students or young people.</w:t>
      </w:r>
    </w:p>
    <w:p w14:paraId="5FD9F011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Have unauthorised contact with students or young people ‘on line’ via email, social networking sites, by text message or other means.</w:t>
      </w:r>
    </w:p>
    <w:p w14:paraId="46DBB63C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 xml:space="preserve">Display any behaviour, in person or ‘on-line’, which could be construed as inappropriate or disrespectful to those who may view it, in particular students, young people and those from Aboriginal and diverse cultural </w:t>
      </w:r>
      <w:proofErr w:type="gramStart"/>
      <w:r w:rsidRPr="005237A5">
        <w:rPr>
          <w:rFonts w:cs="Arial"/>
          <w:sz w:val="21"/>
          <w:szCs w:val="21"/>
        </w:rPr>
        <w:t>backgrounds .</w:t>
      </w:r>
      <w:proofErr w:type="gramEnd"/>
    </w:p>
    <w:p w14:paraId="75EAF183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Maintain relationships with a student or young person and their families outside of school without the knowledge of the Principal, a member of the Leadership Team or Child Safety Officer.</w:t>
      </w:r>
    </w:p>
    <w:p w14:paraId="51402700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U</w:t>
      </w:r>
      <w:r w:rsidRPr="00B201F0">
        <w:rPr>
          <w:rFonts w:cs="Arial"/>
          <w:sz w:val="21"/>
          <w:szCs w:val="21"/>
        </w:rPr>
        <w:t>se inappropriate language in the presence of students</w:t>
      </w:r>
      <w:r>
        <w:rPr>
          <w:rFonts w:cs="Arial"/>
          <w:sz w:val="21"/>
          <w:szCs w:val="21"/>
        </w:rPr>
        <w:t>.</w:t>
      </w:r>
    </w:p>
    <w:p w14:paraId="252500F2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Use prejudice, oppressive behaviour or language in the presence of or with children. </w:t>
      </w:r>
    </w:p>
    <w:p w14:paraId="17A20481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E</w:t>
      </w:r>
      <w:r w:rsidRPr="00B201F0">
        <w:rPr>
          <w:rFonts w:cs="Arial"/>
          <w:sz w:val="21"/>
          <w:szCs w:val="21"/>
        </w:rPr>
        <w:t>xpress personal views on cultures, race</w:t>
      </w:r>
      <w:r>
        <w:rPr>
          <w:rFonts w:cs="Arial"/>
          <w:sz w:val="21"/>
          <w:szCs w:val="21"/>
        </w:rPr>
        <w:t>,</w:t>
      </w:r>
      <w:r w:rsidRPr="00B201F0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ethnicity, </w:t>
      </w:r>
      <w:r w:rsidRPr="00B201F0">
        <w:rPr>
          <w:rFonts w:cs="Arial"/>
          <w:sz w:val="21"/>
          <w:szCs w:val="21"/>
        </w:rPr>
        <w:t>sexuality</w:t>
      </w:r>
      <w:r>
        <w:rPr>
          <w:rFonts w:cs="Arial"/>
          <w:sz w:val="21"/>
          <w:szCs w:val="21"/>
        </w:rPr>
        <w:t xml:space="preserve"> or disabilities</w:t>
      </w:r>
      <w:r w:rsidRPr="00B201F0">
        <w:rPr>
          <w:rFonts w:cs="Arial"/>
          <w:sz w:val="21"/>
          <w:szCs w:val="21"/>
        </w:rPr>
        <w:t xml:space="preserve"> in the </w:t>
      </w:r>
      <w:r w:rsidRPr="005237A5">
        <w:rPr>
          <w:rFonts w:cs="Arial"/>
          <w:sz w:val="21"/>
          <w:szCs w:val="21"/>
        </w:rPr>
        <w:t>presence of students.</w:t>
      </w:r>
    </w:p>
    <w:p w14:paraId="3D93925E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Discriminate against any student because of culture, race, ethnicity or disability.</w:t>
      </w:r>
    </w:p>
    <w:p w14:paraId="61630141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Attend work under the influence or effects of illegal drugs or alcohol.</w:t>
      </w:r>
    </w:p>
    <w:p w14:paraId="2E34040A" w14:textId="77777777" w:rsidR="00EF32B1" w:rsidRPr="005237A5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 w:rsidRPr="005237A5">
        <w:rPr>
          <w:rFonts w:cs="Arial"/>
          <w:sz w:val="21"/>
          <w:szCs w:val="21"/>
        </w:rPr>
        <w:t>Consume alcohol without the consent of the Principal or a member of the Leadership Team at school, at a school event or in the presence of students or young people.</w:t>
      </w:r>
    </w:p>
    <w:p w14:paraId="1C8BBCEA" w14:textId="77777777" w:rsidR="00EF32B1" w:rsidRDefault="00EF32B1" w:rsidP="00EF32B1">
      <w:pPr>
        <w:pStyle w:val="DHHSbody"/>
        <w:numPr>
          <w:ilvl w:val="0"/>
          <w:numId w:val="3"/>
        </w:numPr>
        <w:spacing w:after="60" w:line="360" w:lineRule="auto"/>
        <w:ind w:left="714" w:hanging="357"/>
        <w:jc w:val="both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Photograph or video a student or young person without the consent of their parents or guardian.</w:t>
      </w:r>
    </w:p>
    <w:p w14:paraId="37DB2936" w14:textId="77777777" w:rsidR="00EF32B1" w:rsidRPr="009174CB" w:rsidRDefault="00EF32B1" w:rsidP="00EF32B1">
      <w:pPr>
        <w:pStyle w:val="DHHSbody"/>
        <w:spacing w:after="60" w:line="360" w:lineRule="auto"/>
        <w:ind w:left="714"/>
        <w:jc w:val="both"/>
        <w:rPr>
          <w:rFonts w:cs="Arial"/>
          <w:sz w:val="21"/>
          <w:szCs w:val="21"/>
        </w:rPr>
      </w:pPr>
    </w:p>
    <w:p w14:paraId="6DC8CC0A" w14:textId="77777777" w:rsidR="00EF32B1" w:rsidRPr="00B201F0" w:rsidRDefault="00EF32B1" w:rsidP="00EF32B1">
      <w:pPr>
        <w:pStyle w:val="DHHSbody"/>
        <w:spacing w:after="0" w:line="276" w:lineRule="auto"/>
        <w:jc w:val="both"/>
        <w:outlineLvl w:val="0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 xml:space="preserve">Failure to Comply </w:t>
      </w:r>
      <w:proofErr w:type="gramStart"/>
      <w:r>
        <w:rPr>
          <w:rFonts w:cs="Arial"/>
          <w:b/>
          <w:sz w:val="21"/>
          <w:szCs w:val="21"/>
        </w:rPr>
        <w:t>With</w:t>
      </w:r>
      <w:proofErr w:type="gramEnd"/>
      <w:r>
        <w:rPr>
          <w:rFonts w:cs="Arial"/>
          <w:b/>
          <w:sz w:val="21"/>
          <w:szCs w:val="21"/>
        </w:rPr>
        <w:t xml:space="preserve"> This Code of Conduct</w:t>
      </w:r>
    </w:p>
    <w:p w14:paraId="4B488A27" w14:textId="35CFDAE2" w:rsidR="00EF32B1" w:rsidRDefault="00EF32B1" w:rsidP="00EF32B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Where a </w:t>
      </w:r>
      <w:r w:rsidRPr="00860178">
        <w:rPr>
          <w:rFonts w:ascii="Arial" w:hAnsi="Arial" w:cs="Arial"/>
          <w:sz w:val="21"/>
          <w:szCs w:val="21"/>
        </w:rPr>
        <w:t>staff me</w:t>
      </w:r>
      <w:r>
        <w:rPr>
          <w:rFonts w:ascii="Arial" w:hAnsi="Arial" w:cs="Arial"/>
          <w:sz w:val="21"/>
          <w:szCs w:val="21"/>
        </w:rPr>
        <w:t>mber</w:t>
      </w:r>
      <w:r w:rsidRPr="00860178">
        <w:rPr>
          <w:rFonts w:ascii="Arial" w:hAnsi="Arial" w:cs="Arial"/>
          <w:sz w:val="21"/>
          <w:szCs w:val="21"/>
        </w:rPr>
        <w:t xml:space="preserve"> (teaching &amp; non-teaching), clergy, casual relief staff, volunteers, contractors and board/school council is suspected of breaching any obligation, duty or </w:t>
      </w:r>
      <w:r w:rsidRPr="00D36092">
        <w:rPr>
          <w:rFonts w:ascii="Arial" w:hAnsi="Arial" w:cs="Arial"/>
          <w:color w:val="000000" w:themeColor="text1"/>
          <w:sz w:val="21"/>
          <w:szCs w:val="21"/>
        </w:rPr>
        <w:t xml:space="preserve">responsibility within this Policy, </w:t>
      </w:r>
      <w:r>
        <w:rPr>
          <w:rFonts w:ascii="Arial" w:hAnsi="Arial" w:cs="Arial"/>
          <w:color w:val="000000" w:themeColor="text1"/>
          <w:sz w:val="21"/>
          <w:szCs w:val="21"/>
        </w:rPr>
        <w:t>St Mary MacKillop Catholic</w:t>
      </w:r>
      <w:r w:rsidRPr="00D36092">
        <w:rPr>
          <w:rFonts w:ascii="Arial" w:hAnsi="Arial" w:cs="Arial"/>
          <w:color w:val="000000" w:themeColor="text1"/>
          <w:sz w:val="21"/>
          <w:szCs w:val="21"/>
        </w:rPr>
        <w:t xml:space="preserve"> Primary School will take disciplinary action, </w:t>
      </w:r>
      <w:r w:rsidRPr="002A03A8">
        <w:rPr>
          <w:rFonts w:ascii="Arial" w:hAnsi="Arial" w:cs="Arial"/>
          <w:sz w:val="21"/>
          <w:szCs w:val="21"/>
        </w:rPr>
        <w:t>including in the case of serious breaches, summary dismissal</w:t>
      </w:r>
      <w:r>
        <w:rPr>
          <w:rFonts w:ascii="Arial" w:hAnsi="Arial" w:cs="Arial"/>
          <w:sz w:val="21"/>
          <w:szCs w:val="21"/>
        </w:rPr>
        <w:t>.</w:t>
      </w:r>
    </w:p>
    <w:p w14:paraId="38E8D103" w14:textId="77777777" w:rsidR="00EF32B1" w:rsidRDefault="00EF32B1" w:rsidP="00EF32B1">
      <w:pPr>
        <w:rPr>
          <w:rFonts w:ascii="Arial" w:hAnsi="Arial" w:cs="Arial"/>
          <w:b/>
          <w:sz w:val="21"/>
          <w:szCs w:val="21"/>
        </w:rPr>
      </w:pPr>
    </w:p>
    <w:p w14:paraId="56A72792" w14:textId="77777777" w:rsidR="00EF32B1" w:rsidRDefault="00EF32B1" w:rsidP="00EF32B1">
      <w:pPr>
        <w:spacing w:after="120"/>
        <w:outlineLvl w:val="0"/>
        <w:rPr>
          <w:rFonts w:ascii="Arial" w:hAnsi="Arial" w:cs="Arial"/>
          <w:b/>
          <w:sz w:val="21"/>
          <w:szCs w:val="21"/>
        </w:rPr>
      </w:pPr>
      <w:r w:rsidRPr="00860178">
        <w:rPr>
          <w:rFonts w:ascii="Arial" w:hAnsi="Arial" w:cs="Arial"/>
          <w:b/>
          <w:sz w:val="21"/>
          <w:szCs w:val="21"/>
        </w:rPr>
        <w:t>Acknowledgement</w:t>
      </w:r>
    </w:p>
    <w:p w14:paraId="65A5F0D1" w14:textId="77777777" w:rsidR="00EF32B1" w:rsidRDefault="00EF32B1" w:rsidP="00EF32B1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 have read and understood this Code of Conduct and agree to abide by it at all times.</w:t>
      </w:r>
    </w:p>
    <w:p w14:paraId="7117ED38" w14:textId="77777777" w:rsidR="00315096" w:rsidRDefault="00315096" w:rsidP="00EF32B1">
      <w:pPr>
        <w:rPr>
          <w:rFonts w:ascii="Arial" w:hAnsi="Arial" w:cs="Arial"/>
          <w:sz w:val="21"/>
          <w:szCs w:val="21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897"/>
      </w:tblGrid>
      <w:tr w:rsidR="00EF32B1" w14:paraId="53FB3E99" w14:textId="77777777" w:rsidTr="00282A8B">
        <w:tc>
          <w:tcPr>
            <w:tcW w:w="8897" w:type="dxa"/>
          </w:tcPr>
          <w:p w14:paraId="2A146788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Name:</w:t>
            </w:r>
          </w:p>
          <w:p w14:paraId="6BD48B92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32B1" w14:paraId="2C14B58D" w14:textId="77777777" w:rsidTr="00282A8B">
        <w:tc>
          <w:tcPr>
            <w:tcW w:w="8897" w:type="dxa"/>
          </w:tcPr>
          <w:p w14:paraId="689D5669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Signature:</w:t>
            </w:r>
          </w:p>
          <w:p w14:paraId="7708EA62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F32B1" w14:paraId="2575B8A8" w14:textId="77777777" w:rsidTr="00282A8B">
        <w:tc>
          <w:tcPr>
            <w:tcW w:w="8897" w:type="dxa"/>
          </w:tcPr>
          <w:p w14:paraId="3185B71E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Date:</w:t>
            </w:r>
          </w:p>
          <w:p w14:paraId="71CECC04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14:paraId="3039BA9B" w14:textId="77777777" w:rsidR="00EF32B1" w:rsidRPr="00860178" w:rsidRDefault="00EF32B1" w:rsidP="00EF32B1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8897"/>
      </w:tblGrid>
      <w:tr w:rsidR="00EF32B1" w14:paraId="66F22BD1" w14:textId="77777777" w:rsidTr="00282A8B">
        <w:tc>
          <w:tcPr>
            <w:tcW w:w="8897" w:type="dxa"/>
          </w:tcPr>
          <w:p w14:paraId="31B8A147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Principal / Child Safety Officer Name:</w:t>
            </w:r>
          </w:p>
          <w:p w14:paraId="130FF9E3" w14:textId="77777777" w:rsidR="00EF32B1" w:rsidRPr="00E5376C" w:rsidRDefault="00EF32B1" w:rsidP="00282A8B">
            <w:pPr>
              <w:rPr>
                <w:rFonts w:ascii="Arial" w:hAnsi="Arial" w:cs="Arial"/>
                <w:sz w:val="28"/>
                <w:szCs w:val="28"/>
              </w:rPr>
            </w:pPr>
            <w:r w:rsidRPr="00E5376C">
              <w:rPr>
                <w:rFonts w:ascii="Arial" w:hAnsi="Arial" w:cs="Arial"/>
                <w:sz w:val="28"/>
                <w:szCs w:val="28"/>
              </w:rPr>
              <w:t>Anthony Drill</w:t>
            </w:r>
          </w:p>
        </w:tc>
      </w:tr>
      <w:tr w:rsidR="00EF32B1" w14:paraId="312EB16B" w14:textId="77777777" w:rsidTr="00282A8B">
        <w:tc>
          <w:tcPr>
            <w:tcW w:w="8897" w:type="dxa"/>
          </w:tcPr>
          <w:p w14:paraId="7387CD29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Signature: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 xml:space="preserve"> </w:t>
            </w:r>
          </w:p>
          <w:p w14:paraId="3BD68EBD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4082C911" wp14:editId="74686ED5">
                  <wp:extent cx="1143000" cy="5394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nthony's signature.ti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2B1" w14:paraId="339399DF" w14:textId="77777777" w:rsidTr="00282A8B">
        <w:tc>
          <w:tcPr>
            <w:tcW w:w="8897" w:type="dxa"/>
          </w:tcPr>
          <w:p w14:paraId="675917A8" w14:textId="77777777" w:rsidR="00EF32B1" w:rsidRDefault="00EF32B1" w:rsidP="00282A8B">
            <w:pPr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Date:</w:t>
            </w:r>
          </w:p>
          <w:p w14:paraId="5FED744D" w14:textId="77777777" w:rsidR="00EF32B1" w:rsidRPr="00E5376C" w:rsidRDefault="00EF32B1" w:rsidP="00282A8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9C6DDF0" w14:textId="77777777" w:rsidR="009E0B06" w:rsidRPr="003B3005" w:rsidRDefault="000724D8" w:rsidP="00EF32B1">
      <w:pPr>
        <w:pStyle w:val="DHHSbody"/>
        <w:spacing w:after="0" w:line="276" w:lineRule="auto"/>
        <w:ind w:left="-426" w:right="-336"/>
        <w:jc w:val="both"/>
        <w:outlineLvl w:val="0"/>
      </w:pPr>
    </w:p>
    <w:sectPr w:rsidR="009E0B06" w:rsidRPr="003B3005" w:rsidSect="002B422D">
      <w:headerReference w:type="default" r:id="rId9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994849" w14:textId="77777777" w:rsidR="000724D8" w:rsidRDefault="000724D8" w:rsidP="00E97CC0">
      <w:r>
        <w:separator/>
      </w:r>
    </w:p>
  </w:endnote>
  <w:endnote w:type="continuationSeparator" w:id="0">
    <w:p w14:paraId="38087067" w14:textId="77777777" w:rsidR="000724D8" w:rsidRDefault="000724D8" w:rsidP="00E97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9C7643" w14:textId="77777777" w:rsidR="000724D8" w:rsidRDefault="000724D8" w:rsidP="00E97CC0">
      <w:r>
        <w:separator/>
      </w:r>
    </w:p>
  </w:footnote>
  <w:footnote w:type="continuationSeparator" w:id="0">
    <w:p w14:paraId="3686E3A7" w14:textId="77777777" w:rsidR="000724D8" w:rsidRDefault="000724D8" w:rsidP="00E97CC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A0F1A0" w14:textId="77777777" w:rsidR="00E97CC0" w:rsidRDefault="004A1D2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0BCD59" wp14:editId="59D198D6">
          <wp:simplePos x="0" y="0"/>
          <wp:positionH relativeFrom="column">
            <wp:posOffset>-1073785</wp:posOffset>
          </wp:positionH>
          <wp:positionV relativeFrom="paragraph">
            <wp:posOffset>4585335</wp:posOffset>
          </wp:positionV>
          <wp:extent cx="7587615" cy="5684520"/>
          <wp:effectExtent l="0" t="0" r="6985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MM_footer cropp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615" cy="568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77AE3"/>
    <w:multiLevelType w:val="hybridMultilevel"/>
    <w:tmpl w:val="4D38EA5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6B2C479F"/>
    <w:multiLevelType w:val="hybridMultilevel"/>
    <w:tmpl w:val="7A4666BC"/>
    <w:lvl w:ilvl="0" w:tplc="4B0EDB42">
      <w:start w:val="1"/>
      <w:numFmt w:val="bullet"/>
      <w:lvlText w:val="»"/>
      <w:lvlJc w:val="left"/>
      <w:pPr>
        <w:ind w:left="720" w:hanging="360"/>
      </w:pPr>
      <w:rPr>
        <w:rFonts w:ascii="Arial Narrow" w:hAnsi="Arial Narrow" w:hint="default"/>
        <w:color w:val="auto"/>
        <w:sz w:val="20"/>
        <w:szCs w:val="48"/>
      </w:rPr>
    </w:lvl>
    <w:lvl w:ilvl="1" w:tplc="BC2439AA">
      <w:numFmt w:val="bullet"/>
      <w:lvlText w:val="•"/>
      <w:lvlJc w:val="left"/>
      <w:pPr>
        <w:ind w:left="1440" w:hanging="360"/>
      </w:pPr>
      <w:rPr>
        <w:rFonts w:ascii="Arial" w:eastAsia="Times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27465E"/>
    <w:multiLevelType w:val="hybridMultilevel"/>
    <w:tmpl w:val="9E467F30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007"/>
    <w:rsid w:val="000724D8"/>
    <w:rsid w:val="000C7EB2"/>
    <w:rsid w:val="00124297"/>
    <w:rsid w:val="001F693F"/>
    <w:rsid w:val="002B422D"/>
    <w:rsid w:val="0031280D"/>
    <w:rsid w:val="00315096"/>
    <w:rsid w:val="003A6007"/>
    <w:rsid w:val="003B3005"/>
    <w:rsid w:val="00487ABE"/>
    <w:rsid w:val="004A1D23"/>
    <w:rsid w:val="005916A0"/>
    <w:rsid w:val="00625B37"/>
    <w:rsid w:val="007B1222"/>
    <w:rsid w:val="0085058C"/>
    <w:rsid w:val="008E6483"/>
    <w:rsid w:val="00A12219"/>
    <w:rsid w:val="00A97D4F"/>
    <w:rsid w:val="00B536BB"/>
    <w:rsid w:val="00BF04F0"/>
    <w:rsid w:val="00BF571D"/>
    <w:rsid w:val="00C40A6B"/>
    <w:rsid w:val="00C55570"/>
    <w:rsid w:val="00CE617F"/>
    <w:rsid w:val="00D1618F"/>
    <w:rsid w:val="00DA2DB0"/>
    <w:rsid w:val="00DA4A13"/>
    <w:rsid w:val="00E013BE"/>
    <w:rsid w:val="00E37130"/>
    <w:rsid w:val="00E97CC0"/>
    <w:rsid w:val="00ED6A45"/>
    <w:rsid w:val="00EF21FE"/>
    <w:rsid w:val="00EF32B1"/>
    <w:rsid w:val="00F356D9"/>
    <w:rsid w:val="00F7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E12AD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30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7C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CC0"/>
  </w:style>
  <w:style w:type="paragraph" w:styleId="Footer">
    <w:name w:val="footer"/>
    <w:basedOn w:val="Normal"/>
    <w:link w:val="FooterChar"/>
    <w:uiPriority w:val="99"/>
    <w:unhideWhenUsed/>
    <w:rsid w:val="00E97C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7CC0"/>
  </w:style>
  <w:style w:type="paragraph" w:customStyle="1" w:styleId="BasicParagraph">
    <w:name w:val="[Basic Paragraph]"/>
    <w:basedOn w:val="Normal"/>
    <w:uiPriority w:val="99"/>
    <w:rsid w:val="003B300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18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18F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3A600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HHSbody">
    <w:name w:val="DHHS body"/>
    <w:qFormat/>
    <w:rsid w:val="003A6007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3A6007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37130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37130"/>
    <w:rPr>
      <w:rFonts w:ascii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B536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36B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ti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drill/Library/Group%20Containers/UBF8T346G9.Office/User%20Content.localized/Templates.localized/SMM_Letterhead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SMM_Letterhead (2).dotx</Template>
  <TotalTime>3</TotalTime>
  <Pages>3</Pages>
  <Words>801</Words>
  <Characters>4572</Characters>
  <Application>Microsoft Macintosh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/>
      <vt:lpstr>Introduction </vt:lpstr>
      <vt:lpstr>Purpose</vt:lpstr>
      <vt:lpstr>Scope</vt:lpstr>
      <vt:lpstr>Acceptable behaviours</vt:lpstr>
      <vt:lpstr>Unacceptable Behaviours</vt:lpstr>
      <vt:lpstr>Failure to Comply With This Code of Conduct</vt:lpstr>
      <vt:lpstr>Acknowledgement</vt:lpstr>
      <vt:lpstr/>
    </vt:vector>
  </TitlesOfParts>
  <Company>Melissa McInerney Design</Company>
  <LinksUpToDate>false</LinksUpToDate>
  <CharactersWithSpaces>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2017-10-31T00:05:00Z</cp:lastPrinted>
  <dcterms:created xsi:type="dcterms:W3CDTF">2017-10-23T03:31:00Z</dcterms:created>
  <dcterms:modified xsi:type="dcterms:W3CDTF">2017-10-31T00:06:00Z</dcterms:modified>
</cp:coreProperties>
</file>